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14" w:rsidRPr="00F42ADC" w:rsidRDefault="000B2D14" w:rsidP="0066537E">
      <w:pPr>
        <w:spacing w:after="0" w:line="240" w:lineRule="auto"/>
        <w:jc w:val="center"/>
        <w:outlineLvl w:val="0"/>
        <w:rPr>
          <w:rFonts w:ascii="Times New Roman" w:hAnsi="Times New Roman" w:cs="Times New Roman"/>
          <w:kern w:val="36"/>
          <w:sz w:val="52"/>
          <w:szCs w:val="52"/>
          <w:lang w:eastAsia="ru-RU"/>
        </w:rPr>
      </w:pPr>
      <w:r w:rsidRPr="00F42ADC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автономное дошкольное образовательное учреждение «Детский сад комбинированного вида № 29»</w:t>
      </w:r>
      <w:r w:rsidRPr="00F42ADC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 </w:t>
      </w:r>
    </w:p>
    <w:p w:rsidR="000B2D14" w:rsidRPr="00F42ADC" w:rsidRDefault="000B2D14" w:rsidP="0066537E">
      <w:pPr>
        <w:spacing w:after="0" w:line="240" w:lineRule="auto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kern w:val="36"/>
          <w:sz w:val="28"/>
          <w:szCs w:val="28"/>
          <w:lang w:eastAsia="ru-RU"/>
        </w:rPr>
        <w:t>г.Тобольска</w:t>
      </w:r>
    </w:p>
    <w:p w:rsidR="000B2D14" w:rsidRPr="00391C2B" w:rsidRDefault="000B2D14" w:rsidP="0066537E">
      <w:pPr>
        <w:shd w:val="clear" w:color="auto" w:fill="FFFFFF"/>
        <w:tabs>
          <w:tab w:val="left" w:pos="2114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  <w:tab/>
      </w: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391C2B"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  <w:t xml:space="preserve">Сценарий организованной образовательной деятельности </w:t>
      </w: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391C2B"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  <w:t xml:space="preserve">в средней группе </w:t>
      </w: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391C2B"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  <w:t>«Удивительные пузыри»</w:t>
      </w: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0B2D14" w:rsidRPr="00391C2B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B2D14" w:rsidRDefault="000B2D14" w:rsidP="0066537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6" type="#_x0000_t75" style="position:absolute;left:0;text-align:left;margin-left:234pt;margin-top:387pt;width:265.4pt;height:157.95pt;z-index:251658240;visibility:visible;mso-wrap-distance-top:.96pt;mso-wrap-distance-right:3.30875mm;mso-wrap-distance-bottom:.42514mm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  <w:r w:rsidRPr="00B65619">
        <w:rPr>
          <w:rFonts w:ascii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pict>
          <v:shape id="Рисунок 31" o:spid="_x0000_i1025" type="#_x0000_t75" style="width:269.25pt;height:297pt;visibility:visible">
            <v:imagedata r:id="rId7" o:title=""/>
            <o:lock v:ext="edit" aspectratio="f"/>
          </v:shape>
        </w:pict>
      </w:r>
    </w:p>
    <w:p w:rsidR="000B2D14" w:rsidRPr="00391C2B" w:rsidRDefault="000B2D14" w:rsidP="0066537E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kern w:val="36"/>
          <w:sz w:val="28"/>
          <w:szCs w:val="28"/>
          <w:lang w:eastAsia="ru-RU"/>
        </w:rPr>
        <w:t>Шакмаева Н.Н., воспитатель</w:t>
      </w:r>
    </w:p>
    <w:p w:rsidR="000B2D14" w:rsidRDefault="000B2D14" w:rsidP="0066537E">
      <w:pPr>
        <w:shd w:val="clear" w:color="auto" w:fill="FFFFFF"/>
        <w:spacing w:before="153" w:after="460" w:line="240" w:lineRule="atLeast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B2D14" w:rsidRDefault="000B2D14" w:rsidP="0066537E">
      <w:pPr>
        <w:shd w:val="clear" w:color="auto" w:fill="FFFFFF"/>
        <w:spacing w:before="153" w:after="460" w:line="240" w:lineRule="atLeast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B2D14" w:rsidRPr="00391C2B" w:rsidRDefault="000B2D14" w:rsidP="0066537E">
      <w:pPr>
        <w:shd w:val="clear" w:color="auto" w:fill="FFFFFF"/>
        <w:spacing w:before="153" w:after="460" w:line="240" w:lineRule="atLeast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kern w:val="36"/>
          <w:sz w:val="28"/>
          <w:szCs w:val="28"/>
          <w:lang w:eastAsia="ru-RU"/>
        </w:rPr>
        <w:t>г.Тобольск</w:t>
      </w:r>
    </w:p>
    <w:p w:rsidR="000B2D14" w:rsidRDefault="000B2D14" w:rsidP="00D02B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Программное содержание</w:t>
      </w:r>
      <w:r w:rsidRPr="00391C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B2D14" w:rsidRPr="00D02B55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Развивать быстроту мышления, творческое воображение, умение логически рассуждать. Развивать познавательный интерес к окружающему в процессе экспериментирования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91C2B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Продолжать формировать умения самостоятельно проводить «исследование», подбирать необходимое оборудование, размышлять, обобщать результаты опытов. Упражнять в различении запахов, соотношении запаха с конкретным предметом. Активизировать и систематизировать имеющиеся у детей представления о свойствах мыла и воды: мыло в воде растворяется, при взбалтывании мыльной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воды образуются пузыри, при на</w:t>
      </w:r>
      <w:r w:rsidRPr="00391C2B">
        <w:rPr>
          <w:rFonts w:ascii="Times New Roman" w:hAnsi="Times New Roman" w:cs="Times New Roman"/>
          <w:sz w:val="28"/>
          <w:szCs w:val="28"/>
          <w:lang w:eastAsia="ru-RU"/>
        </w:rPr>
        <w:t>мыливании мыла вода мутнеет и приобретает мыльный аромат.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  <w:r w:rsidRPr="00391C2B">
        <w:rPr>
          <w:rFonts w:ascii="Times New Roman" w:hAnsi="Times New Roman" w:cs="Times New Roman"/>
          <w:sz w:val="28"/>
          <w:szCs w:val="28"/>
          <w:lang w:eastAsia="ru-RU"/>
        </w:rPr>
        <w:t xml:space="preserve"> Пузырик – воздушный шар, таинственная коробочка, рисунки-схемы «Как получить пузыри», пластмассовые ложки, емкости с водой, стаканы, салфетки, гуашь, бумага, кусочки мыла, коктейльные трубочки, пищевые красители.</w:t>
      </w:r>
    </w:p>
    <w:p w:rsidR="000B2D14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Словарь:</w:t>
      </w:r>
      <w:r w:rsidRPr="00391C2B">
        <w:rPr>
          <w:rFonts w:ascii="Times New Roman" w:hAnsi="Times New Roman" w:cs="Times New Roman"/>
          <w:sz w:val="28"/>
          <w:szCs w:val="28"/>
          <w:lang w:eastAsia="ru-RU"/>
        </w:rPr>
        <w:t xml:space="preserve"> аромат, пузырьки, прозрачная (мутная) вода, ароматное (душистое, пахучее) мыло; мыло: пенится, скользит, переливается на свету, несъедобное, размыливать.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деятельности</w:t>
      </w:r>
      <w:r w:rsidRPr="00391C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Дети заходят в группу и встают в круг. Давайте поздороваемся с гостями и согреем их своими улыбками. Подарите теперь мне свои улыбки.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Дети, вы любите сказки? Хотите послушать сказку? Тогда слушайте: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«Жил – был мыльный пузырь, а звали его Пузырик. Он был очень красивый, но жизнь его была очень короткая, и не было у него друзей. А без друзей хорошо жить? А почему? (ответы детей) Вот и Пузырику было скучно без друзей, поэтому он обратился сегодня к нам с просьбой помочь ему подружиться с другими мыльными пузырями. Пузырик прислал нам коробочку с письмом: «В этой коробке находятся волшебные кирпичики, из которых появляются пузырьки. Я их грел, тер и даже кормил, но пузырьки так и не появились. Может вы мне поможете? С уважением к вам Пузырик. »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поможем Пузырику? (да) Интересно, что это за волшебные кирпичики. Чтобы узнать предмет, надо с ним познакомиться. Для этого у нас есть помощники. Как вы думаете, что это за помощники? (глаза, нос, уши, рот, руки). Сейчас мы откроем коробку и увидим предмет. Наверное, вы его сразу узнаете, но прежде чем назвать его, давайте расскажем о нем с помощью наших помощников.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Первый наш помощник – глаза.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-Что они говорят вам о предмете? Какой он? (прямоугольный, овальный, розовый, зеленый, фигурный, большой).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Следующий помощник – уши.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-О чем они говорят? (предмет не издает звука) 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-А рот с язычком нам помогут? (нет, этот предмет в рот брать нельзя, он несъедобный).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Возьмите этот предмет в руки.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-Что они вам говорят о предмете? Какой он? (гладкий, тяжелый, холодный, твердый).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-Какой помощник нам еще может помочь? (нос). Что он говорит о предмете? (ароматный, душистый, пахучий).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Назовите, аромат чего он вам напоминает?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Вот мы и рассказали все об этом предмете. А для чего он нужен? (умываться, стирать, мыть руки). Скажите, что это за предмет? (мыло). (появляется воздушный шар - Пузырик)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Пузырик: Я понял, это мыло! Но как из него сделать пузырят –моих друзей? (версии детей) 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Давайте подойдем к столу и посмотрим, что нам пригодится для работы. Что надо помнить при работе с мылом? (не трогать руками глаза, рот). Займите свои места вокруг столов.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Посмотрите, что в емкостях? (вода).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Потрогайте пальчиками, какая вода? (теплая, прозрачная, мокрая, без запаха) 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Возьмите мыло и опустите его в воду, и хорошенько размыльте.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Какое стало мыло? (скользкое) 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Что произошло с водой? (стала мутная, пенится, есть запах) 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Убираем мыло в мыльницы, вытираем руки салфетками.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Пузырик: Размылили мыло, а пузырьков нет!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Что нужно сделать дальше, чтобы получились пузыри? (выдуть через трубочки). Возьмите трубочки и покажите, как вы будете дуть. Подули на ладошку. А теперь опустите трубочку в воду и подуйте в нее. Пить эту воду нельзя.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Какие пузыри у вас получились? (большие, маленькие, прозрачные).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Когда много мыльных пузырей, что получается? (пена). Посмотрите, как пузырьки держатся друг за друга, какие они дружные.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А мы с вами дружные? Давайте покажем Пузырику, какие мы дружные.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Физминутка: Игра «Пузырь», первый раз образуют один общий круг (закрепление величины - большой, кто находится в круге (девочки и мальчики) ; второй раз делятся на два круга: один круг образуют девочки, другой – мальчики (сравнение по величине, пересчет девочек и мальчиков, сравнение количества)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В наших стаканчиках тоже хотят поселиться мыльные пузыри.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Возьмите свои стаканчики, выдуйте пузыри. (дети с помощью соломинок делают мыльные пузыри) На что они похожи?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Что произойдет, если до них дотронуться? (лопнет).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А если подуть? (полетят). Почему? (внутри воздух).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Ребята, давайте раскрасим наши пузыри в разные цвета, чтобы они стали еще ярче и красочнее. Что необходимо сделать, как вы думаете? (дети высказывают свои версии: в мыльную пену добавить краски).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- А сейчас я предлагаю Вам нарисовать нашим гостям подарки, а рисовать мы с вами будем цветными мыльными пузырями.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Пузырик: Ура! Как много пузырьков - друзей у меня! Только я забуду, как их делать.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Воспитатель: Чтобы ты не забыл, мы тебе сейчас расскажем. Дети, перед вами картинки. Разложите их по порядку, что мы сначала делали, в какой последовательности. (дети на мольберте раскладывают карточки – схемы, как получаются мыльные пузыри).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«Пузыри, чтоб получить,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Надо чудо совершить: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Взять простой кусочек мыла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И водичкой намочить.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Все размылить, размешать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И немного подождать!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Полетели пузыри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Легкие, как мотыльки,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С ними можно поиграть,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Половить и полетать».</w:t>
      </w:r>
    </w:p>
    <w:p w:rsidR="000B2D14" w:rsidRPr="00391C2B" w:rsidRDefault="000B2D14" w:rsidP="00D02B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C2B">
        <w:rPr>
          <w:rFonts w:ascii="Times New Roman" w:hAnsi="Times New Roman" w:cs="Times New Roman"/>
          <w:sz w:val="28"/>
          <w:szCs w:val="28"/>
          <w:lang w:eastAsia="ru-RU"/>
        </w:rPr>
        <w:t>Пузырик: Спасибо, вам, ребята! Вы помогли найти мне друзей. Я обязательно расскажу о вас своим друзьям</w:t>
      </w:r>
    </w:p>
    <w:p w:rsidR="000B2D14" w:rsidRPr="00391C2B" w:rsidRDefault="000B2D14" w:rsidP="00D02B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2D14" w:rsidRPr="00391C2B" w:rsidSect="00EA4A54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D14" w:rsidRDefault="000B2D14" w:rsidP="00743D19">
      <w:pPr>
        <w:spacing w:after="0" w:line="240" w:lineRule="auto"/>
      </w:pPr>
      <w:r>
        <w:separator/>
      </w:r>
    </w:p>
  </w:endnote>
  <w:endnote w:type="continuationSeparator" w:id="0">
    <w:p w:rsidR="000B2D14" w:rsidRDefault="000B2D14" w:rsidP="0074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14" w:rsidRDefault="000B2D14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0B2D14" w:rsidRDefault="000B2D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D14" w:rsidRDefault="000B2D14" w:rsidP="00743D19">
      <w:pPr>
        <w:spacing w:after="0" w:line="240" w:lineRule="auto"/>
      </w:pPr>
      <w:r>
        <w:separator/>
      </w:r>
    </w:p>
  </w:footnote>
  <w:footnote w:type="continuationSeparator" w:id="0">
    <w:p w:rsidR="000B2D14" w:rsidRDefault="000B2D14" w:rsidP="00743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C2B"/>
    <w:rsid w:val="000B2D14"/>
    <w:rsid w:val="000D6DFA"/>
    <w:rsid w:val="001827A2"/>
    <w:rsid w:val="00391C2B"/>
    <w:rsid w:val="003E1C9E"/>
    <w:rsid w:val="0066537E"/>
    <w:rsid w:val="0071524E"/>
    <w:rsid w:val="00743D19"/>
    <w:rsid w:val="00752408"/>
    <w:rsid w:val="007E02E9"/>
    <w:rsid w:val="00AB4E3C"/>
    <w:rsid w:val="00B65619"/>
    <w:rsid w:val="00BC68C5"/>
    <w:rsid w:val="00C012DE"/>
    <w:rsid w:val="00CE3990"/>
    <w:rsid w:val="00D02B55"/>
    <w:rsid w:val="00EA4A54"/>
    <w:rsid w:val="00F42ADC"/>
    <w:rsid w:val="00F90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A5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91C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391C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1C2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1C2B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semiHidden/>
    <w:rsid w:val="00391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9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1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4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43D19"/>
  </w:style>
  <w:style w:type="paragraph" w:styleId="Footer">
    <w:name w:val="footer"/>
    <w:basedOn w:val="Normal"/>
    <w:link w:val="FooterChar"/>
    <w:uiPriority w:val="99"/>
    <w:rsid w:val="0074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3D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0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8469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0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1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2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3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4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5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6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7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8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79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80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81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83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4</Pages>
  <Words>879</Words>
  <Characters>5011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10</cp:revision>
  <cp:lastPrinted>2015-11-09T14:04:00Z</cp:lastPrinted>
  <dcterms:created xsi:type="dcterms:W3CDTF">2015-11-07T16:54:00Z</dcterms:created>
  <dcterms:modified xsi:type="dcterms:W3CDTF">2016-01-25T05:40:00Z</dcterms:modified>
</cp:coreProperties>
</file>